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2A" w:rsidRDefault="001F7F2A" w:rsidP="004D517F">
      <w:pPr>
        <w:pStyle w:val="Defaul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731.25pt">
            <v:imagedata r:id="rId4" o:title=""/>
          </v:shape>
        </w:pict>
      </w:r>
      <w:r>
        <w:t xml:space="preserve">1.7. Настоящее Положение обязательно для исполнения всеми участниками образовательного процесса. </w:t>
      </w:r>
    </w:p>
    <w:p w:rsidR="001F7F2A" w:rsidRDefault="001F7F2A" w:rsidP="004D517F">
      <w:pPr>
        <w:pStyle w:val="Default"/>
      </w:pPr>
      <w:r>
        <w:rPr>
          <w:b/>
          <w:bCs/>
        </w:rPr>
        <w:t xml:space="preserve">2. Режим занятий во время организации образовательного процесса. </w:t>
      </w:r>
    </w:p>
    <w:p w:rsidR="001F7F2A" w:rsidRDefault="001F7F2A" w:rsidP="004D517F">
      <w:pPr>
        <w:pStyle w:val="Default"/>
      </w:pPr>
      <w:r>
        <w:t xml:space="preserve">2.1. Организация образовательного процесса в школе регламентируется учебным планом, </w:t>
      </w:r>
    </w:p>
    <w:p w:rsidR="001F7F2A" w:rsidRDefault="001F7F2A" w:rsidP="004D517F">
      <w:pPr>
        <w:pStyle w:val="Default"/>
      </w:pPr>
      <w:r>
        <w:t xml:space="preserve">годовым календарным графиком, расписанием учебных, факультативных занятий, курсов по выбору, элективных курсов, расписанием звонков. </w:t>
      </w:r>
    </w:p>
    <w:p w:rsidR="001F7F2A" w:rsidRDefault="001F7F2A" w:rsidP="004D517F">
      <w:pPr>
        <w:pStyle w:val="Default"/>
      </w:pPr>
      <w:r>
        <w:t xml:space="preserve">2.2. Продолжительность учебного года. </w:t>
      </w:r>
    </w:p>
    <w:p w:rsidR="001F7F2A" w:rsidRDefault="001F7F2A" w:rsidP="004D517F">
      <w:pPr>
        <w:pStyle w:val="Default"/>
      </w:pPr>
      <w:r>
        <w:t xml:space="preserve">2.2.1. Учебный год начинается 1 сентября. </w:t>
      </w:r>
    </w:p>
    <w:p w:rsidR="001F7F2A" w:rsidRDefault="001F7F2A" w:rsidP="004D517F">
      <w:pPr>
        <w:pStyle w:val="Default"/>
      </w:pPr>
      <w:r>
        <w:t xml:space="preserve">2.2.2. Продолжительность учебного года на первой, второй и третьей ступенях общего образования составляет не менее 34-35 недель без учета государственной (итоговой) аттестации, в первом классе – 33 недели. </w:t>
      </w:r>
    </w:p>
    <w:p w:rsidR="001F7F2A" w:rsidRDefault="001F7F2A" w:rsidP="004D517F">
      <w:pPr>
        <w:pStyle w:val="Default"/>
      </w:pPr>
      <w:r>
        <w:t xml:space="preserve">2.3. Регламентирование образовательного процесса. </w:t>
      </w:r>
    </w:p>
    <w:p w:rsidR="001F7F2A" w:rsidRDefault="001F7F2A" w:rsidP="004D517F">
      <w:pPr>
        <w:pStyle w:val="Default"/>
      </w:pPr>
      <w:r>
        <w:t>2.3.1. Учебный год на I, II ступенях обучения делится на 4 четверти</w:t>
      </w:r>
    </w:p>
    <w:p w:rsidR="001F7F2A" w:rsidRDefault="001F7F2A" w:rsidP="004D517F">
      <w:pPr>
        <w:pStyle w:val="Default"/>
      </w:pPr>
      <w:r>
        <w:t>2.3.2. Продолжительность каникул в течение учебного года составляет не менее 30 календарных дней, летом - не менее 8 недель и регулируется ежегодно Годовым календарным учебным графиком, утвержденным директором школы.</w:t>
      </w:r>
    </w:p>
    <w:p w:rsidR="001F7F2A" w:rsidRDefault="001F7F2A" w:rsidP="004D517F">
      <w:pPr>
        <w:pStyle w:val="Default"/>
      </w:pPr>
      <w:r>
        <w:t xml:space="preserve">Для обучающихся в первом классе устанавливаются в феврале дополнительные недельные каникулы. </w:t>
      </w:r>
    </w:p>
    <w:p w:rsidR="001F7F2A" w:rsidRDefault="001F7F2A" w:rsidP="004D517F">
      <w:pPr>
        <w:pStyle w:val="Default"/>
      </w:pPr>
      <w:r>
        <w:t xml:space="preserve">2.4. Регламентирование образовательного процесса на неделю. </w:t>
      </w:r>
    </w:p>
    <w:p w:rsidR="001F7F2A" w:rsidRDefault="001F7F2A" w:rsidP="004D517F">
      <w:pPr>
        <w:pStyle w:val="Default"/>
      </w:pPr>
      <w:r>
        <w:t xml:space="preserve">Продолжительность учебной рабочей недели: </w:t>
      </w:r>
    </w:p>
    <w:p w:rsidR="001F7F2A" w:rsidRDefault="001F7F2A" w:rsidP="004D517F">
      <w:pPr>
        <w:pStyle w:val="Default"/>
      </w:pPr>
      <w:r>
        <w:t xml:space="preserve">5-ти дневная рабочая неделя в 1 -9 классах; </w:t>
      </w:r>
    </w:p>
    <w:p w:rsidR="001F7F2A" w:rsidRDefault="001F7F2A" w:rsidP="004D517F">
      <w:pPr>
        <w:pStyle w:val="Default"/>
      </w:pPr>
      <w:r>
        <w:t xml:space="preserve">2.5.Регламентирование образовательного процесса на день. </w:t>
      </w:r>
    </w:p>
    <w:p w:rsidR="001F7F2A" w:rsidRDefault="001F7F2A" w:rsidP="004D517F">
      <w:pPr>
        <w:pStyle w:val="Default"/>
      </w:pPr>
      <w:r>
        <w:t xml:space="preserve">2.5.1.Учебные занятия организуются в одну смены. </w:t>
      </w:r>
    </w:p>
    <w:p w:rsidR="001F7F2A" w:rsidRDefault="001F7F2A" w:rsidP="004D517F">
      <w:pPr>
        <w:pStyle w:val="Default"/>
      </w:pPr>
      <w:r>
        <w:t xml:space="preserve">2.5.2. Учебная нагрузка обучающихся не должна превышать норм предельно допускаемых нагрузок, установленных базисным учебным планом. </w:t>
      </w:r>
    </w:p>
    <w:p w:rsidR="001F7F2A" w:rsidRDefault="001F7F2A" w:rsidP="004D517F">
      <w:pPr>
        <w:pStyle w:val="Default"/>
      </w:pPr>
      <w:r>
        <w:t xml:space="preserve">Занятия дополнительного образования (кружки, секции), индивидуальные и групповые занятия, т. п. организуются в другую для обучающихся смену с предусмотрением времени на отдых. </w:t>
      </w:r>
    </w:p>
    <w:p w:rsidR="001F7F2A" w:rsidRDefault="001F7F2A" w:rsidP="004D517F">
      <w:pPr>
        <w:pStyle w:val="Default"/>
      </w:pPr>
      <w:r>
        <w:t xml:space="preserve">2.5.3. Начало занятий 9.00 ч. </w:t>
      </w:r>
    </w:p>
    <w:p w:rsidR="001F7F2A" w:rsidRDefault="001F7F2A" w:rsidP="004D517F">
      <w:pPr>
        <w:pStyle w:val="Default"/>
      </w:pPr>
      <w:r>
        <w:t xml:space="preserve">2.5.4. Продолжительность урока: </w:t>
      </w:r>
    </w:p>
    <w:p w:rsidR="001F7F2A" w:rsidRDefault="001F7F2A" w:rsidP="004D517F">
      <w:pPr>
        <w:pStyle w:val="Default"/>
      </w:pPr>
      <w:r>
        <w:t xml:space="preserve">45 минут – 2-9 классы; </w:t>
      </w:r>
    </w:p>
    <w:p w:rsidR="001F7F2A" w:rsidRDefault="001F7F2A" w:rsidP="004D517F">
      <w:pPr>
        <w:pStyle w:val="Default"/>
      </w:pPr>
      <w:r>
        <w:t xml:space="preserve">в 1-х классах применяется ступенчатый метод постепенного наращивания учебной нагрузки: 3 урока - в сентябре-октябре, 4 урока – в ноябре-декабре по 35 минут, с января – 45 минут. В середине учебного дня организуется динамическая пауза продолжительностью не менее 40 минут. </w:t>
      </w:r>
    </w:p>
    <w:p w:rsidR="001F7F2A" w:rsidRDefault="001F7F2A" w:rsidP="004D517F">
      <w:pPr>
        <w:pStyle w:val="Default"/>
      </w:pPr>
      <w:r>
        <w:t xml:space="preserve">2.5.5. Продолжительность перемены между уроками составляет 10 минут, большая перемена (после 2 или 3 урока) – 20 минут. </w:t>
      </w:r>
    </w:p>
    <w:p w:rsidR="001F7F2A" w:rsidRDefault="001F7F2A" w:rsidP="004D517F">
      <w:pPr>
        <w:pStyle w:val="Default"/>
      </w:pPr>
      <w:r>
        <w:t xml:space="preserve">2.6. Организация образовательного процесса. </w:t>
      </w:r>
    </w:p>
    <w:p w:rsidR="001F7F2A" w:rsidRDefault="001F7F2A" w:rsidP="004D517F">
      <w:pPr>
        <w:pStyle w:val="Default"/>
      </w:pPr>
      <w:r>
        <w:t xml:space="preserve">2.6.1. Дежурство по школе педагогов определяется графиком дежурств, составленным заместителем директора по воспитательной работе в начале каждой четверти и утверждается директором школы. </w:t>
      </w:r>
    </w:p>
    <w:p w:rsidR="001F7F2A" w:rsidRDefault="001F7F2A" w:rsidP="004D517F">
      <w:pPr>
        <w:pStyle w:val="Default"/>
      </w:pPr>
      <w:r>
        <w:t xml:space="preserve">2.6.2.Организацию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</w:t>
      </w:r>
    </w:p>
    <w:p w:rsidR="001F7F2A" w:rsidRDefault="001F7F2A" w:rsidP="004D517F">
      <w:pPr>
        <w:pStyle w:val="Default"/>
      </w:pPr>
      <w:r>
        <w:t xml:space="preserve">2.6.3. Школьное расписание уроков строится с учетом хода дневной и недельной кривой умственной работоспособности обучающихся. </w:t>
      </w:r>
    </w:p>
    <w:p w:rsidR="001F7F2A" w:rsidRDefault="001F7F2A" w:rsidP="004D517F">
      <w:pPr>
        <w:pStyle w:val="Default"/>
      </w:pPr>
      <w:r>
        <w:t xml:space="preserve">2.6.4. Государственную итоговую аттестацию в выпускных 9  классов и промежуточную итоговую аттестацию 2 - 8  классов проводить в соответствии с нормативно-правовыми документами МО РФ, региональных и органов управления образованием. </w:t>
      </w:r>
    </w:p>
    <w:p w:rsidR="001F7F2A" w:rsidRDefault="001F7F2A" w:rsidP="004D51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2.6.5. Учителям категорически запрещается впускать в класс посторонних лиц без предварительного разрешения директора школы, а в случае его отсутствия – заместителя директора по УВР.</w:t>
      </w:r>
    </w:p>
    <w:p w:rsidR="001F7F2A" w:rsidRDefault="001F7F2A" w:rsidP="004D51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2.6.6. Ответственному за пропускной режим школы категорически запрещается впускать в здание  ОО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 </w:t>
      </w:r>
    </w:p>
    <w:p w:rsidR="001F7F2A" w:rsidRDefault="001F7F2A" w:rsidP="004D517F">
      <w:pPr>
        <w:pStyle w:val="Default"/>
      </w:pPr>
      <w:r>
        <w:t xml:space="preserve">2.6.7. Педагогам категорически запрещается вести прием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 </w:t>
      </w:r>
    </w:p>
    <w:p w:rsidR="001F7F2A" w:rsidRDefault="001F7F2A" w:rsidP="004D517F">
      <w:pPr>
        <w:pStyle w:val="Default"/>
      </w:pPr>
      <w:r>
        <w:t xml:space="preserve">2.6.8. Категорически запрещается отпускать учеников с уроков на различные мероприятия (репетиции, соревнования и т.д.) без разрешения администрации школы. </w:t>
      </w:r>
    </w:p>
    <w:p w:rsidR="001F7F2A" w:rsidRDefault="001F7F2A" w:rsidP="004D517F">
      <w:pPr>
        <w:pStyle w:val="Default"/>
      </w:pPr>
      <w:r>
        <w:t xml:space="preserve">2.6.9. Категорически запрещается удаление обучающихся из класса, моральное или физическое воздействие на обучающихся. </w:t>
      </w:r>
    </w:p>
    <w:p w:rsidR="001F7F2A" w:rsidRDefault="001F7F2A" w:rsidP="004D517F">
      <w:pPr>
        <w:pStyle w:val="Default"/>
      </w:pPr>
      <w:r>
        <w:t xml:space="preserve">2.7. Организация воспитательного процесса в ОО регламентируется расписанием работы  кружков, секций, детских общественных объединений. </w:t>
      </w:r>
    </w:p>
    <w:p w:rsidR="001F7F2A" w:rsidRDefault="001F7F2A" w:rsidP="004D517F">
      <w:pPr>
        <w:pStyle w:val="Default"/>
      </w:pPr>
      <w:r>
        <w:t xml:space="preserve">2.7.1. Учитель, ведущий последний урок, выводит детей этого класса в раздевалку и присутствует там до ухода из здания всех учеников. </w:t>
      </w:r>
    </w:p>
    <w:p w:rsidR="001F7F2A" w:rsidRDefault="001F7F2A" w:rsidP="004D517F">
      <w:pPr>
        <w:pStyle w:val="Default"/>
      </w:pPr>
      <w:r>
        <w:t xml:space="preserve">2.7.2. Классные руководители в соответствии с графиком дежурства сопровождают детей в столовую, присутствуют при приеме пищи детьми и обеспечивают порядок. </w:t>
      </w:r>
    </w:p>
    <w:p w:rsidR="001F7F2A" w:rsidRDefault="001F7F2A" w:rsidP="004D517F">
      <w:pPr>
        <w:pStyle w:val="Default"/>
      </w:pPr>
      <w:r>
        <w:t xml:space="preserve">2.7.3. Проведение экскурсий, походов, выходов с детьми на внеклассные мероприятия за пределы  ОО разрешается только после издания соответствующего приказа директора лицея. Ответственность за жизнь и здоровье детей при проведении подобных мероприятий несет учитель, воспитатель, который назначен приказом директора. </w:t>
      </w:r>
    </w:p>
    <w:p w:rsidR="001F7F2A" w:rsidRDefault="001F7F2A" w:rsidP="004D517F">
      <w:pPr>
        <w:pStyle w:val="Default"/>
      </w:pPr>
      <w:r>
        <w:t xml:space="preserve">2.7.4. Работа спортивных секций, кружков допускается только по расписанию, утвержденному директором школы. </w:t>
      </w:r>
    </w:p>
    <w:p w:rsidR="001F7F2A" w:rsidRDefault="001F7F2A" w:rsidP="004D517F">
      <w:pPr>
        <w:pStyle w:val="Default"/>
      </w:pPr>
      <w:r>
        <w:t xml:space="preserve">2.7.5. График питания обучающихся, дежурства по  ОО утверждается директором школы ежегодно. </w:t>
      </w:r>
    </w:p>
    <w:p w:rsidR="001F7F2A" w:rsidRDefault="001F7F2A" w:rsidP="004D517F">
      <w:pPr>
        <w:pStyle w:val="Default"/>
      </w:pPr>
      <w:r>
        <w:t xml:space="preserve">2.7.6. В ОО с целью профилактики утомления, нарушения осанки, зрения обучающихся должно проводиться на уроках физкультурные минутки и гимнастика для глаз при обучении письму, чтению, математике. </w:t>
      </w:r>
    </w:p>
    <w:p w:rsidR="001F7F2A" w:rsidRDefault="001F7F2A" w:rsidP="004D517F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7F2A" w:rsidRDefault="001F7F2A" w:rsidP="004D51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F2A" w:rsidRDefault="001F7F2A"/>
    <w:sectPr w:rsidR="001F7F2A" w:rsidSect="0057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17F"/>
    <w:rsid w:val="000428CA"/>
    <w:rsid w:val="000B2F93"/>
    <w:rsid w:val="001F7F2A"/>
    <w:rsid w:val="00237E4C"/>
    <w:rsid w:val="00373C50"/>
    <w:rsid w:val="00444126"/>
    <w:rsid w:val="00461748"/>
    <w:rsid w:val="004718BE"/>
    <w:rsid w:val="004D517F"/>
    <w:rsid w:val="00577E4E"/>
    <w:rsid w:val="00736EA0"/>
    <w:rsid w:val="0085706E"/>
    <w:rsid w:val="0091483A"/>
    <w:rsid w:val="00B46CBB"/>
    <w:rsid w:val="00B76B13"/>
    <w:rsid w:val="00BC76AD"/>
    <w:rsid w:val="00C91853"/>
    <w:rsid w:val="00D322E1"/>
    <w:rsid w:val="00ED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E4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D517F"/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4D517F"/>
    <w:pPr>
      <w:ind w:left="720"/>
      <w:contextualSpacing/>
    </w:pPr>
    <w:rPr>
      <w:lang w:eastAsia="en-US"/>
    </w:rPr>
  </w:style>
  <w:style w:type="paragraph" w:customStyle="1" w:styleId="Default">
    <w:name w:val="Default"/>
    <w:uiPriority w:val="99"/>
    <w:rsid w:val="004D51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1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3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746</Words>
  <Characters>4255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1</dc:title>
  <dc:subject/>
  <dc:creator>User</dc:creator>
  <cp:keywords/>
  <dc:description/>
  <cp:lastModifiedBy>Хусаинова</cp:lastModifiedBy>
  <cp:revision>2</cp:revision>
  <cp:lastPrinted>2021-03-07T06:28:00Z</cp:lastPrinted>
  <dcterms:created xsi:type="dcterms:W3CDTF">2021-03-07T19:03:00Z</dcterms:created>
  <dcterms:modified xsi:type="dcterms:W3CDTF">2021-03-07T19:03:00Z</dcterms:modified>
</cp:coreProperties>
</file>